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2BC53B" w14:textId="77777777" w:rsidR="00EE0C32" w:rsidRPr="009A5897" w:rsidRDefault="00A93AD8" w:rsidP="009A5897">
      <w:pPr>
        <w:pStyle w:val="Titel"/>
      </w:pPr>
      <w:bookmarkStart w:id="0" w:name="cKhPID3T2T"/>
      <w:r w:rsidRPr="009A5897">
        <w:t>Vignette für Mentees</w:t>
      </w:r>
      <w:bookmarkEnd w:id="0"/>
    </w:p>
    <w:p w14:paraId="183A5310" w14:textId="77777777" w:rsidR="00B163E2" w:rsidRPr="009A5897" w:rsidRDefault="00A93AD8" w:rsidP="009A5897">
      <w:pPr>
        <w:jc w:val="both"/>
        <w:rPr>
          <w:i/>
          <w:iCs/>
          <w:color w:val="365F91" w:themeColor="accent1" w:themeShade="BF"/>
          <w:szCs w:val="22"/>
        </w:rPr>
      </w:pPr>
      <w:bookmarkStart w:id="1" w:name="7U2c7X90hq"/>
      <w:r w:rsidRPr="009A5897">
        <w:rPr>
          <w:i/>
          <w:iCs/>
          <w:color w:val="365F91" w:themeColor="accent1" w:themeShade="BF"/>
          <w:szCs w:val="22"/>
        </w:rPr>
        <w:t>Bitte füllen Sie die nachfolgenden Felder aus. Mit * gekennzeichnete Felder sind notwendige Angaben für die Erstellung und Berücksichtigung einer Vignette.</w:t>
      </w:r>
      <w:r w:rsidR="009A5897" w:rsidRPr="009A5897">
        <w:rPr>
          <w:i/>
          <w:iCs/>
          <w:color w:val="365F91" w:themeColor="accent1" w:themeShade="BF"/>
          <w:szCs w:val="22"/>
        </w:rPr>
        <w:t xml:space="preserve"> Das Formular ist geschützt, bitte navigieren Sie daher mit dem Cursor oder der Tab-Taste zwischen den Feldern. Innerhalb eines Feldes sind mehrzeilige Eingaben mithilfe der Enter-Taste möglich.</w:t>
      </w:r>
    </w:p>
    <w:p w14:paraId="10914324" w14:textId="77777777" w:rsidR="00B163E2" w:rsidRDefault="009A5897" w:rsidP="009A5897">
      <w:pPr>
        <w:pStyle w:val="berschrift1"/>
      </w:pPr>
      <w:r>
        <w:t xml:space="preserve">Angaben zu Ihrer </w:t>
      </w:r>
      <w:r w:rsidR="00B163E2">
        <w:t>Person</w:t>
      </w:r>
      <w:r>
        <w:t xml:space="preserve"> </w:t>
      </w:r>
      <w:r w:rsidR="002F38BE">
        <w:t xml:space="preserve">und </w:t>
      </w:r>
      <w:bookmarkStart w:id="2" w:name="KwGOv6QyHT"/>
      <w:r w:rsidR="002F38BE">
        <w:t xml:space="preserve">aktuelle Funktion(en): </w:t>
      </w:r>
      <w:bookmarkEnd w:id="2"/>
    </w:p>
    <w:bookmarkEnd w:id="1"/>
    <w:p w14:paraId="2FC963A4" w14:textId="77777777" w:rsidR="00D106A3" w:rsidRDefault="00D106A3" w:rsidP="00D106A3">
      <w:r>
        <w:t>Titel und Name*</w:t>
      </w:r>
    </w:p>
    <w:p w14:paraId="5C0060D2" w14:textId="2454310F" w:rsidR="00B163E2" w:rsidRPr="009A5897" w:rsidRDefault="00CC6953" w:rsidP="00D106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begin">
          <w:ffData>
            <w:name w:val="Text8"/>
            <w:enabled/>
            <w:calcOnExit w:val="0"/>
            <w:textInput>
              <w:default w:val="Akademischer Titel, Vorname Nachname"/>
            </w:textInput>
          </w:ffData>
        </w:fldChar>
      </w:r>
      <w:bookmarkStart w:id="3" w:name="Text8"/>
      <w:r>
        <w:rPr>
          <w:b/>
          <w:bCs/>
          <w:sz w:val="28"/>
          <w:szCs w:val="28"/>
        </w:rPr>
        <w:instrText xml:space="preserve"> FORMTEXT </w:instrTex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fldChar w:fldCharType="separate"/>
      </w:r>
      <w:r>
        <w:rPr>
          <w:b/>
          <w:bCs/>
          <w:noProof/>
          <w:sz w:val="28"/>
          <w:szCs w:val="28"/>
        </w:rPr>
        <w:t>Akademischer Titel, Vorname Nachname</w:t>
      </w:r>
      <w:r>
        <w:rPr>
          <w:b/>
          <w:bCs/>
          <w:sz w:val="28"/>
          <w:szCs w:val="28"/>
        </w:rPr>
        <w:fldChar w:fldCharType="end"/>
      </w:r>
      <w:bookmarkEnd w:id="3"/>
      <w:r w:rsidRPr="009A5897">
        <w:rPr>
          <w:b/>
          <w:bCs/>
          <w:sz w:val="28"/>
          <w:szCs w:val="28"/>
        </w:rPr>
        <w:t xml:space="preserve"> </w:t>
      </w:r>
    </w:p>
    <w:p w14:paraId="158F34C1" w14:textId="77777777" w:rsidR="00D106A3" w:rsidRDefault="00D106A3" w:rsidP="00D106A3"/>
    <w:p w14:paraId="31E78923" w14:textId="77777777" w:rsidR="00D106A3" w:rsidRDefault="00D106A3" w:rsidP="00D106A3">
      <w:r>
        <w:t>Qualifikation(en)*</w:t>
      </w:r>
    </w:p>
    <w:p w14:paraId="1A84BFF6" w14:textId="1ADACAD6" w:rsidR="00D106A3" w:rsidRDefault="00CC6953" w:rsidP="00D106A3">
      <w:r>
        <w:fldChar w:fldCharType="begin">
          <w:ffData>
            <w:name w:val="Text9"/>
            <w:enabled/>
            <w:calcOnExit w:val="0"/>
            <w:textInput>
              <w:default w:val="Zusatzqualifikationen, Forschungsthemen und Schwerpunkte"/>
            </w:textInput>
          </w:ffData>
        </w:fldChar>
      </w:r>
      <w:bookmarkStart w:id="4" w:name="Text9"/>
      <w:r>
        <w:instrText xml:space="preserve"> FORMTEXT </w:instrText>
      </w:r>
      <w:r>
        <w:fldChar w:fldCharType="separate"/>
      </w:r>
      <w:r>
        <w:rPr>
          <w:noProof/>
        </w:rPr>
        <w:t>Zusatzqualifikationen, Forschungsthemen und Schwerpunkte</w:t>
      </w:r>
      <w:r>
        <w:fldChar w:fldCharType="end"/>
      </w:r>
      <w:bookmarkEnd w:id="4"/>
      <w:r>
        <w:t xml:space="preserve"> </w:t>
      </w:r>
    </w:p>
    <w:p w14:paraId="71C4F557" w14:textId="77777777" w:rsidR="00D106A3" w:rsidRDefault="00D106A3" w:rsidP="00D106A3"/>
    <w:p w14:paraId="2C04F48E" w14:textId="77777777" w:rsidR="00D106A3" w:rsidRDefault="00D106A3" w:rsidP="00D106A3">
      <w:r>
        <w:t>Aktuelle Position(en)*</w:t>
      </w:r>
    </w:p>
    <w:p w14:paraId="5526BF6E" w14:textId="17F1F2F4" w:rsidR="00D106A3" w:rsidRDefault="00CC6953" w:rsidP="00D106A3">
      <w:r>
        <w:fldChar w:fldCharType="begin">
          <w:ffData>
            <w:name w:val="Text3"/>
            <w:enabled/>
            <w:calcOnExit w:val="0"/>
            <w:textInput>
              <w:default w:val="Aktuelle Position und Funktionen in Klinik, Forschung und Lehre"/>
            </w:textInput>
          </w:ffData>
        </w:fldChar>
      </w:r>
      <w:bookmarkStart w:id="5" w:name="Text3"/>
      <w:r>
        <w:instrText xml:space="preserve"> FORMTEXT </w:instrText>
      </w:r>
      <w:r>
        <w:fldChar w:fldCharType="separate"/>
      </w:r>
      <w:r>
        <w:rPr>
          <w:noProof/>
        </w:rPr>
        <w:t>Aktuelle Position und Funktionen in Klinik, Forschung und Lehre</w:t>
      </w:r>
      <w:r>
        <w:fldChar w:fldCharType="end"/>
      </w:r>
      <w:bookmarkEnd w:id="5"/>
    </w:p>
    <w:p w14:paraId="4A8AC29E" w14:textId="77777777" w:rsidR="00D106A3" w:rsidRDefault="00D106A3" w:rsidP="00D106A3"/>
    <w:p w14:paraId="4858F134" w14:textId="77777777" w:rsidR="00D106A3" w:rsidRDefault="00D106A3" w:rsidP="00D106A3">
      <w:r>
        <w:t>Lebenslauf*</w:t>
      </w:r>
    </w:p>
    <w:p w14:paraId="172A2E83" w14:textId="77777777" w:rsidR="00D106A3" w:rsidRPr="00D106A3" w:rsidRDefault="00D106A3" w:rsidP="00D106A3">
      <w:pPr>
        <w:rPr>
          <w:i/>
          <w:iCs/>
          <w:color w:val="365F91" w:themeColor="accent1" w:themeShade="BF"/>
        </w:rPr>
      </w:pPr>
      <w:r w:rsidRPr="00D106A3">
        <w:rPr>
          <w:i/>
          <w:iCs/>
          <w:color w:val="365F91" w:themeColor="accent1" w:themeShade="BF"/>
        </w:rPr>
        <w:t>Bitte fügen Sie der Vignette einen kurzen, tabellarischen CV mit den „bisherigen Stationen“ (Aus-/ Weiterbildung, Auslandsaufenthalte, Habilitation, etc.) hinzu.</w:t>
      </w:r>
    </w:p>
    <w:p w14:paraId="48470A2B" w14:textId="77777777" w:rsidR="00EE0C32" w:rsidRDefault="00000000" w:rsidP="009A5897">
      <w:pPr>
        <w:pStyle w:val="berschrift1"/>
      </w:pPr>
      <w:bookmarkStart w:id="6" w:name="Ydz8GfhAKQ"/>
      <w:r>
        <w:t>Bisherige Erfahrungen und professionelle Kompetenzen:</w:t>
      </w:r>
      <w:bookmarkEnd w:id="6"/>
    </w:p>
    <w:p w14:paraId="685DDE66" w14:textId="77777777" w:rsidR="002F38BE" w:rsidRPr="00E412C0" w:rsidRDefault="002F38BE">
      <w:pPr>
        <w:rPr>
          <w:i/>
          <w:iCs/>
        </w:rPr>
      </w:pPr>
      <w:r w:rsidRPr="00E412C0">
        <w:rPr>
          <w:i/>
          <w:iCs/>
          <w:color w:val="365F91" w:themeColor="accent1" w:themeShade="BF"/>
        </w:rPr>
        <w:t>Ge</w:t>
      </w:r>
      <w:r w:rsidR="00E412C0" w:rsidRPr="00E412C0">
        <w:rPr>
          <w:i/>
          <w:iCs/>
          <w:color w:val="365F91" w:themeColor="accent1" w:themeShade="BF"/>
        </w:rPr>
        <w:t>be</w:t>
      </w:r>
      <w:r w:rsidRPr="00E412C0">
        <w:rPr>
          <w:i/>
          <w:iCs/>
          <w:color w:val="365F91" w:themeColor="accent1" w:themeShade="BF"/>
        </w:rPr>
        <w:t>n Sie eine Selbsteinschätzung zu den Fähigkeiten, die Sie bereits mitbringen und die für Ihre persönliche Weiterentwicklung in Klinik, Forschung oder Führung relevant sind</w:t>
      </w:r>
      <w:r w:rsidRPr="00E412C0">
        <w:rPr>
          <w:i/>
          <w:iCs/>
        </w:rPr>
        <w:t>.</w:t>
      </w:r>
    </w:p>
    <w:p w14:paraId="7429D388" w14:textId="77777777" w:rsidR="00D106A3" w:rsidRDefault="00000000">
      <w:pPr>
        <w:rPr>
          <w:i/>
          <w:iCs/>
          <w:color w:val="365F91" w:themeColor="accent1" w:themeShade="BF"/>
        </w:rPr>
      </w:pPr>
      <w:r w:rsidRPr="00E412C0">
        <w:rPr>
          <w:i/>
          <w:iCs/>
          <w:color w:val="365F91" w:themeColor="accent1" w:themeShade="BF"/>
        </w:rPr>
        <w:t>Beispielhafte Aspekte, die Sie beschreiben können:</w:t>
      </w:r>
    </w:p>
    <w:p w14:paraId="03A4F881" w14:textId="77777777" w:rsidR="00D106A3" w:rsidRDefault="00D106A3" w:rsidP="00D106A3"/>
    <w:p w14:paraId="6ADE1626" w14:textId="77777777" w:rsidR="00D106A3" w:rsidRPr="00D106A3" w:rsidRDefault="00D106A3" w:rsidP="00D106A3"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65048CDD" w14:textId="77777777" w:rsidR="00EE0C32" w:rsidRDefault="00000000" w:rsidP="009A5897">
      <w:pPr>
        <w:pStyle w:val="berschrift1"/>
      </w:pPr>
      <w:bookmarkStart w:id="8" w:name="8DvcPdPlMx"/>
      <w:r>
        <w:t xml:space="preserve">Motivation und </w:t>
      </w:r>
      <w:r w:rsidR="00E412C0">
        <w:t>zur Teilnahme am Mentoringprogramm</w:t>
      </w:r>
      <w:r>
        <w:t>:</w:t>
      </w:r>
      <w:bookmarkEnd w:id="8"/>
    </w:p>
    <w:p w14:paraId="7A9CEB33" w14:textId="77777777" w:rsidR="00EE0C32" w:rsidRPr="00E412C0" w:rsidRDefault="00000000">
      <w:pPr>
        <w:rPr>
          <w:i/>
          <w:iCs/>
          <w:color w:val="365F91" w:themeColor="accent1" w:themeShade="BF"/>
        </w:rPr>
      </w:pPr>
      <w:r w:rsidRPr="00E412C0">
        <w:rPr>
          <w:i/>
          <w:iCs/>
          <w:color w:val="365F91" w:themeColor="accent1" w:themeShade="BF"/>
        </w:rPr>
        <w:t>Beschreiben Sie, was Sie sich persönlich vom Mentoring erhoffen und welche Grundhaltung Sie selbst in die Mentoring-Beziehung einbringen möchten.</w:t>
      </w:r>
    </w:p>
    <w:p w14:paraId="70F7F976" w14:textId="77777777" w:rsidR="00D106A3" w:rsidRDefault="00D106A3" w:rsidP="00D106A3">
      <w:bookmarkStart w:id="9" w:name="zxSUQJXASm"/>
    </w:p>
    <w:p w14:paraId="742A2078" w14:textId="77777777" w:rsidR="00D106A3" w:rsidRDefault="00D106A3" w:rsidP="00D106A3"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0F2C9E7F" w14:textId="77777777" w:rsidR="00EE0C32" w:rsidRDefault="00000000" w:rsidP="009A5897">
      <w:pPr>
        <w:pStyle w:val="berschrift1"/>
      </w:pPr>
      <w:r>
        <w:t>Schwerpunkte</w:t>
      </w:r>
      <w:r w:rsidR="00E412C0">
        <w:t xml:space="preserve"> </w:t>
      </w:r>
      <w:r>
        <w:t>/ Themen für das Mentoring:</w:t>
      </w:r>
      <w:bookmarkEnd w:id="9"/>
    </w:p>
    <w:p w14:paraId="3DC92E33" w14:textId="77777777" w:rsidR="00D222B3" w:rsidRDefault="00000000" w:rsidP="00D106A3">
      <w:pPr>
        <w:rPr>
          <w:i/>
          <w:iCs/>
          <w:color w:val="365F91" w:themeColor="accent1" w:themeShade="BF"/>
        </w:rPr>
      </w:pPr>
      <w:r w:rsidRPr="00E412C0">
        <w:rPr>
          <w:i/>
          <w:iCs/>
          <w:color w:val="365F91" w:themeColor="accent1" w:themeShade="BF"/>
        </w:rPr>
        <w:t>Bitte geben Sie Bereiche an, die für Ihre Weiterentwicklung besonders relevant sind</w:t>
      </w:r>
      <w:r w:rsidR="00E412C0" w:rsidRPr="00E412C0">
        <w:rPr>
          <w:i/>
          <w:iCs/>
          <w:color w:val="365F91" w:themeColor="accent1" w:themeShade="BF"/>
        </w:rPr>
        <w:t>, beispielsweise</w:t>
      </w:r>
      <w:r w:rsidRPr="00E412C0">
        <w:rPr>
          <w:i/>
          <w:iCs/>
          <w:color w:val="365F91" w:themeColor="accent1" w:themeShade="BF"/>
        </w:rPr>
        <w:t>:</w:t>
      </w:r>
    </w:p>
    <w:p w14:paraId="69FE3FFA" w14:textId="77777777" w:rsidR="00D106A3" w:rsidRDefault="00D106A3" w:rsidP="00D106A3"/>
    <w:p w14:paraId="59E957C6" w14:textId="77777777" w:rsidR="00D106A3" w:rsidRDefault="00D106A3" w:rsidP="00D106A3"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67D92DBB" w14:textId="77777777" w:rsidR="00D106A3" w:rsidRDefault="00D106A3" w:rsidP="00D106A3"/>
    <w:p w14:paraId="11BC40DE" w14:textId="77777777" w:rsidR="009A5897" w:rsidRDefault="009A5897" w:rsidP="009A5897">
      <w:pPr>
        <w:pStyle w:val="berschrift1"/>
      </w:pPr>
      <w:r>
        <w:t>Unterschrift</w:t>
      </w:r>
    </w:p>
    <w:p w14:paraId="7E1147A2" w14:textId="77777777" w:rsidR="009A5897" w:rsidRDefault="009A5897" w:rsidP="009A5897">
      <w:r>
        <w:t>Befinden Sie sich derzeit in einem anderen Mentoring-Verhältnis innerhalb des Mentoring Programms*</w:t>
      </w:r>
      <w:r>
        <w:tab/>
      </w:r>
    </w:p>
    <w:p w14:paraId="77F5FA86" w14:textId="77777777" w:rsidR="009A5897" w:rsidRDefault="009A5897" w:rsidP="009A5897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ab/>
        <w:t>Nein</w:t>
      </w:r>
    </w:p>
    <w:p w14:paraId="3298DD71" w14:textId="77777777" w:rsidR="009A5897" w:rsidRDefault="009A5897" w:rsidP="009A5897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</w:t>
      </w:r>
      <w:r>
        <w:tab/>
        <w:t xml:space="preserve">Ja, mit </w:t>
      </w:r>
      <w:r>
        <w:fldChar w:fldCharType="begin">
          <w:ffData>
            <w:name w:val="Text4"/>
            <w:enabled/>
            <w:calcOnExit w:val="0"/>
            <w:textInput>
              <w:default w:val="Mentor:in"/>
            </w:textInput>
          </w:ffData>
        </w:fldChar>
      </w:r>
      <w:bookmarkStart w:id="14" w:name="Text4"/>
      <w:r>
        <w:instrText xml:space="preserve"> FORMTEXT </w:instrText>
      </w:r>
      <w:r>
        <w:fldChar w:fldCharType="separate"/>
      </w:r>
      <w:r>
        <w:rPr>
          <w:noProof/>
        </w:rPr>
        <w:t>Mentor:in</w:t>
      </w:r>
      <w:r>
        <w:fldChar w:fldCharType="end"/>
      </w:r>
      <w:bookmarkEnd w:id="14"/>
    </w:p>
    <w:p w14:paraId="2D740E25" w14:textId="77777777" w:rsidR="009A5897" w:rsidRDefault="009A5897" w:rsidP="009A5897"/>
    <w:p w14:paraId="584F6FF7" w14:textId="77777777" w:rsidR="009A5897" w:rsidRDefault="009A5897" w:rsidP="00D106A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1417"/>
        <w:gridCol w:w="3776"/>
      </w:tblGrid>
      <w:tr w:rsidR="009A5897" w14:paraId="17F8A381" w14:textId="77777777" w:rsidTr="009A5897">
        <w:trPr>
          <w:trHeight w:val="850"/>
        </w:trPr>
        <w:tc>
          <w:tcPr>
            <w:tcW w:w="3823" w:type="dxa"/>
            <w:tcBorders>
              <w:bottom w:val="single" w:sz="4" w:space="0" w:color="365F91" w:themeColor="accent1" w:themeShade="BF"/>
            </w:tcBorders>
            <w:shd w:val="clear" w:color="auto" w:fill="F2F2F2" w:themeFill="background1" w:themeFillShade="F2"/>
          </w:tcPr>
          <w:p w14:paraId="7A873E5A" w14:textId="77777777" w:rsidR="009A5897" w:rsidRDefault="009A5897" w:rsidP="00D106A3"/>
        </w:tc>
        <w:tc>
          <w:tcPr>
            <w:tcW w:w="1417" w:type="dxa"/>
          </w:tcPr>
          <w:p w14:paraId="31700AEB" w14:textId="77777777" w:rsidR="009A5897" w:rsidRDefault="009A5897" w:rsidP="00D106A3"/>
        </w:tc>
        <w:tc>
          <w:tcPr>
            <w:tcW w:w="3776" w:type="dxa"/>
            <w:tcBorders>
              <w:bottom w:val="single" w:sz="4" w:space="0" w:color="365F91" w:themeColor="accent1" w:themeShade="BF"/>
            </w:tcBorders>
            <w:shd w:val="clear" w:color="auto" w:fill="F2F2F2" w:themeFill="background1" w:themeFillShade="F2"/>
          </w:tcPr>
          <w:p w14:paraId="325F958A" w14:textId="77777777" w:rsidR="009A5897" w:rsidRDefault="009A5897" w:rsidP="00D106A3"/>
        </w:tc>
      </w:tr>
      <w:tr w:rsidR="009A5897" w14:paraId="4E15070C" w14:textId="77777777" w:rsidTr="009A5897">
        <w:tc>
          <w:tcPr>
            <w:tcW w:w="3823" w:type="dxa"/>
            <w:tcBorders>
              <w:top w:val="single" w:sz="4" w:space="0" w:color="365F91" w:themeColor="accent1" w:themeShade="BF"/>
            </w:tcBorders>
          </w:tcPr>
          <w:p w14:paraId="38A55392" w14:textId="77777777" w:rsidR="009A5897" w:rsidRPr="009A5897" w:rsidRDefault="009A5897" w:rsidP="00D106A3">
            <w:r w:rsidRPr="009A5897">
              <w:t>Ort, Datum</w:t>
            </w:r>
          </w:p>
        </w:tc>
        <w:tc>
          <w:tcPr>
            <w:tcW w:w="1417" w:type="dxa"/>
          </w:tcPr>
          <w:p w14:paraId="3983DB5C" w14:textId="77777777" w:rsidR="009A5897" w:rsidRDefault="009A5897" w:rsidP="00D106A3"/>
        </w:tc>
        <w:tc>
          <w:tcPr>
            <w:tcW w:w="3776" w:type="dxa"/>
            <w:tcBorders>
              <w:top w:val="single" w:sz="4" w:space="0" w:color="365F91" w:themeColor="accent1" w:themeShade="BF"/>
            </w:tcBorders>
          </w:tcPr>
          <w:p w14:paraId="128331AA" w14:textId="77777777" w:rsidR="009A5897" w:rsidRDefault="009A5897" w:rsidP="00D106A3">
            <w:r>
              <w:t>Unterschrift</w:t>
            </w:r>
          </w:p>
        </w:tc>
      </w:tr>
    </w:tbl>
    <w:p w14:paraId="17BC2B5B" w14:textId="77777777" w:rsidR="00D106A3" w:rsidRPr="00D106A3" w:rsidRDefault="00D106A3" w:rsidP="00D106A3"/>
    <w:sectPr w:rsidR="00D106A3" w:rsidRPr="00D106A3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B64AAC" w14:textId="77777777" w:rsidR="002C67A5" w:rsidRDefault="002C67A5">
      <w:pPr>
        <w:spacing w:line="240" w:lineRule="auto"/>
      </w:pPr>
      <w:r>
        <w:separator/>
      </w:r>
    </w:p>
  </w:endnote>
  <w:endnote w:type="continuationSeparator" w:id="0">
    <w:p w14:paraId="4E5B4809" w14:textId="77777777" w:rsidR="002C67A5" w:rsidRDefault="002C6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673678539"/>
      <w:docPartObj>
        <w:docPartGallery w:val="Page Numbers (Bottom of Page)"/>
        <w:docPartUnique/>
      </w:docPartObj>
    </w:sdtPr>
    <w:sdtContent>
      <w:p w14:paraId="3E5BA3D7" w14:textId="77777777" w:rsidR="00BC7989" w:rsidRDefault="00BC798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A95010" w14:textId="77777777" w:rsidR="00EE0C32" w:rsidRDefault="00EE0C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BD5263" w14:textId="77777777" w:rsidR="002C67A5" w:rsidRDefault="002C67A5">
      <w:pPr>
        <w:spacing w:line="240" w:lineRule="auto"/>
      </w:pPr>
      <w:r>
        <w:separator/>
      </w:r>
    </w:p>
  </w:footnote>
  <w:footnote w:type="continuationSeparator" w:id="0">
    <w:p w14:paraId="2128F7AD" w14:textId="77777777" w:rsidR="002C67A5" w:rsidRDefault="002C67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29C346" w14:textId="77777777" w:rsidR="00EE0C32" w:rsidRPr="00B163E2" w:rsidRDefault="00B163E2" w:rsidP="00B163E2">
    <w:pPr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7A26F9" wp14:editId="5615EE86">
          <wp:simplePos x="0" y="0"/>
          <wp:positionH relativeFrom="column">
            <wp:posOffset>4185920</wp:posOffset>
          </wp:positionH>
          <wp:positionV relativeFrom="paragraph">
            <wp:posOffset>-96520</wp:posOffset>
          </wp:positionV>
          <wp:extent cx="1518285" cy="444500"/>
          <wp:effectExtent l="0" t="0" r="5715" b="0"/>
          <wp:wrapSquare wrapText="bothSides"/>
          <wp:docPr id="87751565" name="Grafik 1" descr="Ein Bild, das Schrift, Grafiken, Logo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128036" name="Grafik 1" descr="Ein Bild, das Schrift, Grafiken, Logo, Screensh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28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3E2">
      <w:rPr>
        <w:b/>
        <w:bCs/>
        <w:sz w:val="24"/>
        <w:szCs w:val="24"/>
      </w:rPr>
      <w:t>Mentoringprogramm</w:t>
    </w:r>
    <w:r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A26AE"/>
    <w:multiLevelType w:val="multilevel"/>
    <w:tmpl w:val="248A4408"/>
    <w:name w:val="h8PIGOlHZT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1" w15:restartNumberingAfterBreak="0">
    <w:nsid w:val="09F07F00"/>
    <w:multiLevelType w:val="multilevel"/>
    <w:tmpl w:val="094274A4"/>
    <w:name w:val="eScaGGILB5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2" w15:restartNumberingAfterBreak="0">
    <w:nsid w:val="141647B6"/>
    <w:multiLevelType w:val="multilevel"/>
    <w:tmpl w:val="9ED0238E"/>
    <w:name w:val="nnf6O7gEEw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3" w15:restartNumberingAfterBreak="0">
    <w:nsid w:val="18F65650"/>
    <w:multiLevelType w:val="multilevel"/>
    <w:tmpl w:val="ED22C90A"/>
    <w:name w:val="374Q2LZ3UQ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4" w15:restartNumberingAfterBreak="0">
    <w:nsid w:val="1D2A0D2F"/>
    <w:multiLevelType w:val="multilevel"/>
    <w:tmpl w:val="0A34ABF8"/>
    <w:name w:val="9RJiqp2UwZ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5" w15:restartNumberingAfterBreak="0">
    <w:nsid w:val="20E10075"/>
    <w:multiLevelType w:val="multilevel"/>
    <w:tmpl w:val="7AF47D8A"/>
    <w:name w:val="HdsN5K1RAV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6" w15:restartNumberingAfterBreak="0">
    <w:nsid w:val="2FD42709"/>
    <w:multiLevelType w:val="multilevel"/>
    <w:tmpl w:val="2D2EAE62"/>
    <w:name w:val="2qPi4DwD6p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7" w15:restartNumberingAfterBreak="0">
    <w:nsid w:val="413129F4"/>
    <w:multiLevelType w:val="hybridMultilevel"/>
    <w:tmpl w:val="494AE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7174"/>
    <w:multiLevelType w:val="hybridMultilevel"/>
    <w:tmpl w:val="8488ED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78A"/>
    <w:multiLevelType w:val="multilevel"/>
    <w:tmpl w:val="A2761F7E"/>
    <w:name w:val="j5NAB4nzJS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10" w15:restartNumberingAfterBreak="0">
    <w:nsid w:val="4E600BD1"/>
    <w:multiLevelType w:val="multilevel"/>
    <w:tmpl w:val="F5681C3A"/>
    <w:name w:val="d2kFaUPBo9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11" w15:restartNumberingAfterBreak="0">
    <w:nsid w:val="729178AF"/>
    <w:multiLevelType w:val="multilevel"/>
    <w:tmpl w:val="5CB02228"/>
    <w:name w:val="PI70CtonCo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12" w15:restartNumberingAfterBreak="0">
    <w:nsid w:val="763B0CA2"/>
    <w:multiLevelType w:val="multilevel"/>
    <w:tmpl w:val="8AAC8A32"/>
    <w:name w:val="UfdIVnAJ1q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abstractNum w:abstractNumId="13" w15:restartNumberingAfterBreak="0">
    <w:nsid w:val="7AF43A25"/>
    <w:multiLevelType w:val="multilevel"/>
    <w:tmpl w:val="CAD25A4C"/>
    <w:name w:val="Duu6PuARvC"/>
    <w:lvl w:ilvl="0">
      <w:start w:val="1"/>
      <w:numFmt w:val="bullet"/>
      <w:lvlText w:val="●"/>
      <w:lvlJc w:val="left"/>
      <w:pPr>
        <w:ind w:left="450" w:hanging="450"/>
      </w:pPr>
    </w:lvl>
    <w:lvl w:ilvl="1">
      <w:start w:val="1"/>
      <w:numFmt w:val="bullet"/>
      <w:lvlText w:val="○"/>
      <w:lvlJc w:val="left"/>
      <w:pPr>
        <w:ind w:left="900" w:hanging="450"/>
      </w:pPr>
    </w:lvl>
    <w:lvl w:ilvl="2">
      <w:start w:val="1"/>
      <w:numFmt w:val="bullet"/>
      <w:lvlText w:val="■"/>
      <w:lvlJc w:val="left"/>
      <w:pPr>
        <w:ind w:left="1350" w:hanging="450"/>
      </w:pPr>
    </w:lvl>
    <w:lvl w:ilvl="3">
      <w:start w:val="1"/>
      <w:numFmt w:val="bullet"/>
      <w:lvlText w:val="●"/>
      <w:lvlJc w:val="left"/>
      <w:pPr>
        <w:ind w:left="1800" w:hanging="450"/>
      </w:pPr>
    </w:lvl>
    <w:lvl w:ilvl="4">
      <w:start w:val="1"/>
      <w:numFmt w:val="bullet"/>
      <w:lvlText w:val="○"/>
      <w:lvlJc w:val="left"/>
      <w:pPr>
        <w:ind w:left="2250" w:hanging="450"/>
      </w:pPr>
    </w:lvl>
    <w:lvl w:ilvl="5">
      <w:start w:val="1"/>
      <w:numFmt w:val="bullet"/>
      <w:lvlText w:val="■"/>
      <w:lvlJc w:val="left"/>
      <w:pPr>
        <w:ind w:left="2700" w:hanging="450"/>
      </w:pPr>
    </w:lvl>
    <w:lvl w:ilvl="6">
      <w:start w:val="1"/>
      <w:numFmt w:val="bullet"/>
      <w:lvlText w:val="●"/>
      <w:lvlJc w:val="left"/>
      <w:pPr>
        <w:ind w:left="3150" w:hanging="450"/>
      </w:pPr>
    </w:lvl>
    <w:lvl w:ilvl="7">
      <w:start w:val="1"/>
      <w:numFmt w:val="bullet"/>
      <w:lvlText w:val="○"/>
      <w:lvlJc w:val="left"/>
      <w:pPr>
        <w:ind w:left="3600" w:hanging="450"/>
      </w:pPr>
    </w:lvl>
    <w:lvl w:ilvl="8">
      <w:start w:val="1"/>
      <w:numFmt w:val="bullet"/>
      <w:lvlText w:val="■"/>
      <w:lvlJc w:val="left"/>
      <w:pPr>
        <w:ind w:left="4050" w:hanging="450"/>
      </w:pPr>
    </w:lvl>
  </w:abstractNum>
  <w:num w:numId="1" w16cid:durableId="917859956">
    <w:abstractNumId w:val="6"/>
  </w:num>
  <w:num w:numId="2" w16cid:durableId="655911579">
    <w:abstractNumId w:val="3"/>
  </w:num>
  <w:num w:numId="3" w16cid:durableId="1712261140">
    <w:abstractNumId w:val="4"/>
  </w:num>
  <w:num w:numId="4" w16cid:durableId="187647178">
    <w:abstractNumId w:val="13"/>
  </w:num>
  <w:num w:numId="5" w16cid:durableId="2064208841">
    <w:abstractNumId w:val="5"/>
  </w:num>
  <w:num w:numId="6" w16cid:durableId="683825414">
    <w:abstractNumId w:val="11"/>
  </w:num>
  <w:num w:numId="7" w16cid:durableId="1982878096">
    <w:abstractNumId w:val="12"/>
  </w:num>
  <w:num w:numId="8" w16cid:durableId="1459492062">
    <w:abstractNumId w:val="10"/>
  </w:num>
  <w:num w:numId="9" w16cid:durableId="914898957">
    <w:abstractNumId w:val="1"/>
  </w:num>
  <w:num w:numId="10" w16cid:durableId="1273435486">
    <w:abstractNumId w:val="0"/>
  </w:num>
  <w:num w:numId="11" w16cid:durableId="1932665162">
    <w:abstractNumId w:val="9"/>
  </w:num>
  <w:num w:numId="12" w16cid:durableId="1587106997">
    <w:abstractNumId w:val="2"/>
  </w:num>
  <w:num w:numId="13" w16cid:durableId="354891026">
    <w:abstractNumId w:val="7"/>
  </w:num>
  <w:num w:numId="14" w16cid:durableId="1107193781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attachedTemplate r:id="rId1"/>
  <w:documentProtection w:edit="forms" w:enforcement="1"/>
  <w:defaultTabStop w:val="45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9FF"/>
    <w:rsid w:val="000E5D52"/>
    <w:rsid w:val="00106B0A"/>
    <w:rsid w:val="00187363"/>
    <w:rsid w:val="00191220"/>
    <w:rsid w:val="002C67A5"/>
    <w:rsid w:val="002F38BE"/>
    <w:rsid w:val="00361D97"/>
    <w:rsid w:val="00391CA1"/>
    <w:rsid w:val="003C061E"/>
    <w:rsid w:val="00543934"/>
    <w:rsid w:val="005C69FF"/>
    <w:rsid w:val="00665D11"/>
    <w:rsid w:val="00690B96"/>
    <w:rsid w:val="006E6235"/>
    <w:rsid w:val="0070515E"/>
    <w:rsid w:val="008324F7"/>
    <w:rsid w:val="00965E4F"/>
    <w:rsid w:val="009A5897"/>
    <w:rsid w:val="00A93AD8"/>
    <w:rsid w:val="00AD0924"/>
    <w:rsid w:val="00B034CE"/>
    <w:rsid w:val="00B163E2"/>
    <w:rsid w:val="00B41A32"/>
    <w:rsid w:val="00BC7989"/>
    <w:rsid w:val="00CC6953"/>
    <w:rsid w:val="00CE61C3"/>
    <w:rsid w:val="00D106A3"/>
    <w:rsid w:val="00D222B3"/>
    <w:rsid w:val="00E412C0"/>
    <w:rsid w:val="00EE0C32"/>
    <w:rsid w:val="00F4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22653"/>
  <w15:docId w15:val="{B6452416-178F-9349-AC57-D299C2FE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000000"/>
        <w:kern w:val="2"/>
        <w:sz w:val="22"/>
        <w:lang w:val="de-DE" w:eastAsia="de-DE" w:bidi="ar-SA"/>
      </w:rPr>
    </w:rPrDefault>
    <w:pPrDefault>
      <w:pPr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76" w:lineRule="auto"/>
    </w:pPr>
  </w:style>
  <w:style w:type="paragraph" w:styleId="berschrift1">
    <w:name w:val="heading 1"/>
    <w:basedOn w:val="Titel"/>
    <w:uiPriority w:val="9"/>
    <w:qFormat/>
    <w:rsid w:val="00B163E2"/>
    <w:pPr>
      <w:spacing w:before="480" w:after="240"/>
    </w:pPr>
    <w:rPr>
      <w:sz w:val="32"/>
      <w:szCs w:val="32"/>
    </w:rPr>
  </w:style>
  <w:style w:type="paragraph" w:styleId="berschrift2">
    <w:name w:val="heading 2"/>
    <w:uiPriority w:val="9"/>
    <w:unhideWhenUsed/>
    <w:qFormat/>
    <w:pPr>
      <w:spacing w:before="195" w:after="60" w:line="276" w:lineRule="auto"/>
      <w:outlineLvl w:val="1"/>
    </w:pPr>
    <w:rPr>
      <w:sz w:val="40"/>
    </w:rPr>
  </w:style>
  <w:style w:type="paragraph" w:styleId="berschrift3">
    <w:name w:val="heading 3"/>
    <w:uiPriority w:val="9"/>
    <w:unhideWhenUsed/>
    <w:qFormat/>
    <w:pPr>
      <w:spacing w:before="150" w:after="45" w:line="276" w:lineRule="auto"/>
      <w:outlineLvl w:val="2"/>
    </w:pPr>
    <w:rPr>
      <w:sz w:val="32"/>
    </w:rPr>
  </w:style>
  <w:style w:type="paragraph" w:styleId="berschrift4">
    <w:name w:val="heading 4"/>
    <w:uiPriority w:val="9"/>
    <w:semiHidden/>
    <w:unhideWhenUsed/>
    <w:qFormat/>
    <w:pPr>
      <w:spacing w:before="135" w:after="45" w:line="276" w:lineRule="auto"/>
      <w:outlineLvl w:val="3"/>
    </w:pPr>
    <w:rPr>
      <w:sz w:val="24"/>
    </w:rPr>
  </w:style>
  <w:style w:type="paragraph" w:styleId="berschrift5">
    <w:name w:val="heading 5"/>
    <w:uiPriority w:val="9"/>
    <w:semiHidden/>
    <w:unhideWhenUsed/>
    <w:qFormat/>
    <w:pPr>
      <w:spacing w:line="276" w:lineRule="auto"/>
      <w:outlineLvl w:val="4"/>
    </w:pPr>
  </w:style>
  <w:style w:type="paragraph" w:styleId="berschrift6">
    <w:name w:val="heading 6"/>
    <w:uiPriority w:val="9"/>
    <w:semiHidden/>
    <w:unhideWhenUsed/>
    <w:qFormat/>
    <w:pPr>
      <w:spacing w:line="276" w:lineRule="auto"/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C798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989"/>
  </w:style>
  <w:style w:type="paragraph" w:styleId="Fuzeile">
    <w:name w:val="footer"/>
    <w:basedOn w:val="Standard"/>
    <w:link w:val="FuzeileZchn"/>
    <w:uiPriority w:val="99"/>
    <w:unhideWhenUsed/>
    <w:rsid w:val="00BC798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7989"/>
  </w:style>
  <w:style w:type="paragraph" w:styleId="Titel">
    <w:name w:val="Title"/>
    <w:basedOn w:val="Standard"/>
    <w:next w:val="Standard"/>
    <w:link w:val="TitelZchn"/>
    <w:uiPriority w:val="10"/>
    <w:qFormat/>
    <w:rsid w:val="009A5897"/>
    <w:pPr>
      <w:spacing w:before="600" w:after="480" w:line="240" w:lineRule="auto"/>
      <w:contextualSpacing/>
      <w:outlineLvl w:val="0"/>
    </w:pPr>
    <w:rPr>
      <w:rFonts w:asciiTheme="majorHAnsi" w:eastAsiaTheme="majorEastAsia" w:hAnsiTheme="majorHAnsi" w:cstheme="majorBidi"/>
      <w:color w:val="auto"/>
      <w:spacing w:val="-10"/>
      <w:kern w:val="28"/>
      <w:sz w:val="50"/>
      <w:szCs w:val="50"/>
    </w:rPr>
  </w:style>
  <w:style w:type="character" w:customStyle="1" w:styleId="TitelZchn">
    <w:name w:val="Titel Zchn"/>
    <w:basedOn w:val="Absatz-Standardschriftart"/>
    <w:link w:val="Titel"/>
    <w:uiPriority w:val="10"/>
    <w:rsid w:val="009A5897"/>
    <w:rPr>
      <w:rFonts w:asciiTheme="majorHAnsi" w:eastAsiaTheme="majorEastAsia" w:hAnsiTheme="majorHAnsi" w:cstheme="majorBidi"/>
      <w:color w:val="auto"/>
      <w:spacing w:val="-10"/>
      <w:kern w:val="28"/>
      <w:sz w:val="50"/>
      <w:szCs w:val="50"/>
    </w:rPr>
  </w:style>
  <w:style w:type="paragraph" w:styleId="Listenabsatz">
    <w:name w:val="List Paragraph"/>
    <w:basedOn w:val="Standard"/>
    <w:uiPriority w:val="34"/>
    <w:qFormat/>
    <w:rsid w:val="00B163E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A5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anneslang/Downloads/Vignette%20fu&#776;r%20Mentees_final.dotx" TargetMode="External"/></Relationships>
</file>

<file path=word/theme/theme1.xml><?xml version="1.0" encoding="utf-8"?>
<a:theme xmlns:a="http://schemas.openxmlformats.org/drawingml/2006/main" name="Office Theme">
  <a:themeElements>
    <a:clrScheme name="Theme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e1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Theme1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Vignette für Mentees_final.dotx</Template>
  <TotalTime>0</TotalTime>
  <Pages>2</Pages>
  <Words>242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Synology Inc.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Johannes Lang</dc:creator>
  <cp:lastModifiedBy>Johannes Lang</cp:lastModifiedBy>
  <cp:revision>3</cp:revision>
  <dcterms:created xsi:type="dcterms:W3CDTF">2026-06-22T23:27:00Z</dcterms:created>
  <dcterms:modified xsi:type="dcterms:W3CDTF">2026-06-22T23:33:00Z</dcterms:modified>
</cp:coreProperties>
</file>